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64A0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64A05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879ED" w:rsidP="00DE68A0">
            <w:pPr>
              <w:rPr>
                <w:rFonts w:hint="cs"/>
              </w:rPr>
            </w:pPr>
            <w:r>
              <w:rPr>
                <w:rFonts w:hint="cs"/>
                <w:rtl/>
              </w:rPr>
              <w:t>05.01.2022</w:t>
            </w:r>
          </w:p>
        </w:tc>
      </w:tr>
    </w:tbl>
    <w:p w:rsidR="00332AFB" w:rsidRDefault="00364A05" w:rsidP="00222867">
      <w:pPr>
        <w:rPr>
          <w:rtl/>
        </w:rPr>
      </w:pPr>
    </w:p>
    <w:p w:rsidR="00222867" w:rsidRDefault="00364A05" w:rsidP="00222867">
      <w:pPr>
        <w:rPr>
          <w:rtl/>
        </w:rPr>
      </w:pPr>
    </w:p>
    <w:p w:rsidR="00222867" w:rsidRDefault="00364A05" w:rsidP="00222867">
      <w:pPr>
        <w:rPr>
          <w:rtl/>
        </w:rPr>
      </w:pPr>
    </w:p>
    <w:p w:rsidR="00222867" w:rsidRDefault="00364A05" w:rsidP="00222867">
      <w:pPr>
        <w:rPr>
          <w:rtl/>
        </w:rPr>
      </w:pPr>
    </w:p>
    <w:p w:rsidR="00222867" w:rsidRDefault="00364A05" w:rsidP="00222867">
      <w:pPr>
        <w:rPr>
          <w:rtl/>
        </w:rPr>
      </w:pPr>
    </w:p>
    <w:p w:rsidR="00222867" w:rsidRDefault="00364A0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64A0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64A0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9ED">
            <w:pPr>
              <w:spacing w:line="276" w:lineRule="auto"/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שרות שנתי עבור תוכנת "שביט"- עבור בית ספר לסיעוד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364A0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bookmarkEnd w:id="0"/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364A0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64A0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64A0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64A0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64A0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מרוז מערכות תוכנה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500107420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364A05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364A0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64A0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64A0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64A0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64A0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4A0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64A05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A05" w:rsidRDefault="00364A05">
      <w:r>
        <w:separator/>
      </w:r>
    </w:p>
  </w:endnote>
  <w:endnote w:type="continuationSeparator" w:id="0">
    <w:p w:rsidR="00364A05" w:rsidRDefault="00364A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A879E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A879ED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A05" w:rsidRDefault="00364A05">
      <w:r>
        <w:separator/>
      </w:r>
    </w:p>
  </w:footnote>
  <w:footnote w:type="continuationSeparator" w:id="0">
    <w:p w:rsidR="00364A05" w:rsidRDefault="00364A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4A0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64A0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64A0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64A0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64A0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64A0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364A0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B244F"/>
    <w:rsid w:val="002B17D1"/>
    <w:rsid w:val="00336CDD"/>
    <w:rsid w:val="00364A05"/>
    <w:rsid w:val="0042031D"/>
    <w:rsid w:val="007548B0"/>
    <w:rsid w:val="009B6B29"/>
    <w:rsid w:val="009F7FB7"/>
    <w:rsid w:val="00A87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824F7C0-BE3A-407C-97D7-151EA6065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247</Words>
  <Characters>1240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2</cp:revision>
  <dcterms:created xsi:type="dcterms:W3CDTF">2022-01-05T12:16:00Z</dcterms:created>
  <dcterms:modified xsi:type="dcterms:W3CDTF">2022-01-05T12:16:00Z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